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5D2" w:rsidRDefault="000B65D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://podvignaroda.ru/filter/filterimage?path=VS/061/033-0686044-0420%2b004-0419/00000649.jpg&amp;id=17781290&amp;id1=c5988eb628fe3cf083e2f74ff4a0ec0d" style="width:485.25pt;height:693.75pt;visibility:visible">
            <v:imagedata r:id="rId4" o:title=""/>
          </v:shape>
        </w:pict>
      </w:r>
    </w:p>
    <w:sectPr w:rsidR="000B65D2" w:rsidSect="00D055E7">
      <w:pgSz w:w="11906" w:h="16838"/>
      <w:pgMar w:top="71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3AC7"/>
    <w:rsid w:val="000B65D2"/>
    <w:rsid w:val="00183C22"/>
    <w:rsid w:val="0023173B"/>
    <w:rsid w:val="003006AF"/>
    <w:rsid w:val="003149B6"/>
    <w:rsid w:val="00323999"/>
    <w:rsid w:val="00403836"/>
    <w:rsid w:val="00861E33"/>
    <w:rsid w:val="00A1293D"/>
    <w:rsid w:val="00A57BFE"/>
    <w:rsid w:val="00BC167A"/>
    <w:rsid w:val="00C03AC7"/>
    <w:rsid w:val="00D02F27"/>
    <w:rsid w:val="00D055E7"/>
    <w:rsid w:val="00E761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293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1293D"/>
    <w:pPr>
      <w:keepNext/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1293D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C03A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03A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</Pages>
  <Words>0</Words>
  <Characters>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user</cp:lastModifiedBy>
  <cp:revision>4</cp:revision>
  <dcterms:created xsi:type="dcterms:W3CDTF">2015-03-19T09:44:00Z</dcterms:created>
  <dcterms:modified xsi:type="dcterms:W3CDTF">2015-03-19T08:52:00Z</dcterms:modified>
</cp:coreProperties>
</file>